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7ABFC" w14:textId="48986973" w:rsidR="002F07A7" w:rsidRDefault="003E0EDC">
      <w:bookmarkStart w:id="0" w:name="_GoBack"/>
      <w:bookmarkEnd w:id="0"/>
      <w:r>
        <w:rPr>
          <w:noProof/>
        </w:rPr>
        <mc:AlternateContent>
          <mc:Choice Requires="wps">
            <w:drawing>
              <wp:anchor distT="0" distB="0" distL="114300" distR="114300" simplePos="0" relativeHeight="251660341" behindDoc="0" locked="0" layoutInCell="1" allowOverlap="1" wp14:anchorId="75DDB125" wp14:editId="360A06F8">
                <wp:simplePos x="0" y="0"/>
                <wp:positionH relativeFrom="page">
                  <wp:posOffset>4279900</wp:posOffset>
                </wp:positionH>
                <wp:positionV relativeFrom="page">
                  <wp:posOffset>6121400</wp:posOffset>
                </wp:positionV>
                <wp:extent cx="3126740" cy="3251200"/>
                <wp:effectExtent l="0" t="0" r="0" b="0"/>
                <wp:wrapThrough wrapText="bothSides">
                  <wp:wrapPolygon edited="0">
                    <wp:start x="175" y="0"/>
                    <wp:lineTo x="175" y="21431"/>
                    <wp:lineTo x="21232" y="21431"/>
                    <wp:lineTo x="21232" y="0"/>
                    <wp:lineTo x="175" y="0"/>
                  </wp:wrapPolygon>
                </wp:wrapThrough>
                <wp:docPr id="1" name="Text Box 1"/>
                <wp:cNvGraphicFramePr/>
                <a:graphic xmlns:a="http://schemas.openxmlformats.org/drawingml/2006/main">
                  <a:graphicData uri="http://schemas.microsoft.com/office/word/2010/wordprocessingShape">
                    <wps:wsp>
                      <wps:cNvSpPr txBox="1"/>
                      <wps:spPr>
                        <a:xfrm>
                          <a:off x="0" y="0"/>
                          <a:ext cx="3126740" cy="32512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BC9B425" w14:textId="4EA20637" w:rsidR="003E0EDC" w:rsidRPr="003E0EDC" w:rsidRDefault="003E0EDC">
                            <w:r w:rsidRPr="003E0EDC">
                              <w:t>401</w:t>
                            </w:r>
                            <w:r w:rsidR="00CC2A88">
                              <w:t>(</w:t>
                            </w:r>
                            <w:r w:rsidRPr="003E0EDC">
                              <w:t>k</w:t>
                            </w:r>
                            <w:r w:rsidR="00CC2A88">
                              <w:t>)</w:t>
                            </w:r>
                            <w:r w:rsidRPr="003E0EDC">
                              <w:t xml:space="preserve"> services we provide:</w:t>
                            </w:r>
                          </w:p>
                          <w:p w14:paraId="3C714495" w14:textId="77777777" w:rsidR="003E0EDC" w:rsidRPr="003E0EDC" w:rsidRDefault="003E0EDC" w:rsidP="003E0EDC">
                            <w:pPr>
                              <w:pStyle w:val="ListParagraph"/>
                              <w:numPr>
                                <w:ilvl w:val="0"/>
                                <w:numId w:val="3"/>
                              </w:numPr>
                            </w:pPr>
                            <w:r w:rsidRPr="003E0EDC">
                              <w:t>Account discrimination testing</w:t>
                            </w:r>
                          </w:p>
                          <w:p w14:paraId="6060C964" w14:textId="77777777" w:rsidR="003E0EDC" w:rsidRPr="003E0EDC" w:rsidRDefault="003E0EDC" w:rsidP="003E0EDC">
                            <w:pPr>
                              <w:pStyle w:val="ListParagraph"/>
                              <w:numPr>
                                <w:ilvl w:val="0"/>
                                <w:numId w:val="3"/>
                              </w:numPr>
                            </w:pPr>
                            <w:r w:rsidRPr="003E0EDC">
                              <w:t>Track vesting and forfeitures</w:t>
                            </w:r>
                          </w:p>
                          <w:p w14:paraId="7C1AE32E" w14:textId="77777777" w:rsidR="003E0EDC" w:rsidRPr="003E0EDC" w:rsidRDefault="003E0EDC" w:rsidP="003E0EDC">
                            <w:pPr>
                              <w:pStyle w:val="ListParagraph"/>
                              <w:numPr>
                                <w:ilvl w:val="0"/>
                                <w:numId w:val="3"/>
                              </w:numPr>
                            </w:pPr>
                            <w:r w:rsidRPr="003E0EDC">
                              <w:t>QDRO review and processing</w:t>
                            </w:r>
                          </w:p>
                          <w:p w14:paraId="2E8A6475" w14:textId="77777777" w:rsidR="003E0EDC" w:rsidRPr="003E0EDC" w:rsidRDefault="003E0EDC" w:rsidP="003E0EDC">
                            <w:pPr>
                              <w:pStyle w:val="ListParagraph"/>
                              <w:numPr>
                                <w:ilvl w:val="0"/>
                                <w:numId w:val="3"/>
                              </w:numPr>
                            </w:pPr>
                            <w:r w:rsidRPr="003E0EDC">
                              <w:t>Allocation and calculation of employer contributions</w:t>
                            </w:r>
                          </w:p>
                          <w:p w14:paraId="0E3CA304" w14:textId="77777777" w:rsidR="003E0EDC" w:rsidRPr="003E0EDC" w:rsidRDefault="003E0EDC" w:rsidP="003E0EDC">
                            <w:pPr>
                              <w:pStyle w:val="ListParagraph"/>
                              <w:numPr>
                                <w:ilvl w:val="0"/>
                                <w:numId w:val="3"/>
                              </w:numPr>
                            </w:pPr>
                            <w:r w:rsidRPr="003E0EDC">
                              <w:t>Preparation of summery annual reports</w:t>
                            </w:r>
                          </w:p>
                          <w:p w14:paraId="47468102" w14:textId="691538C3" w:rsidR="003E0EDC" w:rsidRPr="003E0EDC" w:rsidRDefault="003E0EDC" w:rsidP="003E0EDC">
                            <w:pPr>
                              <w:pStyle w:val="ListParagraph"/>
                              <w:numPr>
                                <w:ilvl w:val="0"/>
                                <w:numId w:val="3"/>
                              </w:numPr>
                            </w:pPr>
                            <w:r w:rsidRPr="003E0EDC">
                              <w:t>401</w:t>
                            </w:r>
                            <w:r w:rsidR="00CC2A88">
                              <w:t>(</w:t>
                            </w:r>
                            <w:r w:rsidRPr="003E0EDC">
                              <w:t>k</w:t>
                            </w:r>
                            <w:r w:rsidR="00CC2A88">
                              <w:t>)</w:t>
                            </w:r>
                            <w:r w:rsidRPr="003E0EDC">
                              <w:t xml:space="preserve"> ADP testing</w:t>
                            </w:r>
                          </w:p>
                          <w:p w14:paraId="76CFF82C" w14:textId="2D0AFC26" w:rsidR="003E0EDC" w:rsidRPr="003E0EDC" w:rsidRDefault="003E0EDC" w:rsidP="003E0EDC">
                            <w:pPr>
                              <w:pStyle w:val="ListParagraph"/>
                              <w:numPr>
                                <w:ilvl w:val="0"/>
                                <w:numId w:val="3"/>
                              </w:numPr>
                            </w:pPr>
                            <w:r w:rsidRPr="003E0EDC">
                              <w:t>401</w:t>
                            </w:r>
                            <w:r w:rsidR="00CC2A88">
                              <w:t>(</w:t>
                            </w:r>
                            <w:r w:rsidRPr="003E0EDC">
                              <w:t>m</w:t>
                            </w:r>
                            <w:r w:rsidR="00CC2A88">
                              <w:t>)</w:t>
                            </w:r>
                            <w:r w:rsidRPr="003E0EDC">
                              <w:t xml:space="preserve"> ACP testing</w:t>
                            </w:r>
                          </w:p>
                          <w:p w14:paraId="2370B702" w14:textId="77777777" w:rsidR="003E0EDC" w:rsidRPr="003E0EDC" w:rsidRDefault="003E0EDC" w:rsidP="003E0EDC">
                            <w:pPr>
                              <w:pStyle w:val="ListParagraph"/>
                              <w:numPr>
                                <w:ilvl w:val="0"/>
                                <w:numId w:val="3"/>
                              </w:numPr>
                            </w:pPr>
                            <w:r w:rsidRPr="003E0EDC">
                              <w:t>416 top heavy testing</w:t>
                            </w:r>
                          </w:p>
                          <w:p w14:paraId="3629877E" w14:textId="2F9D21B3" w:rsidR="003E0EDC" w:rsidRPr="003E0EDC" w:rsidRDefault="003E0EDC" w:rsidP="003E0EDC">
                            <w:pPr>
                              <w:pStyle w:val="ListParagraph"/>
                              <w:numPr>
                                <w:ilvl w:val="0"/>
                                <w:numId w:val="3"/>
                              </w:numPr>
                            </w:pPr>
                            <w:r w:rsidRPr="003E0EDC">
                              <w:t>401</w:t>
                            </w:r>
                            <w:r w:rsidR="00CC2A88">
                              <w:t>(</w:t>
                            </w:r>
                            <w:r w:rsidRPr="003E0EDC">
                              <w:t>a</w:t>
                            </w:r>
                            <w:r w:rsidR="00CC2A88">
                              <w:t>)</w:t>
                            </w:r>
                            <w:r w:rsidRPr="003E0EDC">
                              <w:t xml:space="preserve"> compliance</w:t>
                            </w:r>
                          </w:p>
                          <w:p w14:paraId="723FB65A" w14:textId="77777777" w:rsidR="003E0EDC" w:rsidRPr="003E0EDC" w:rsidRDefault="003E0EDC" w:rsidP="003E0EDC">
                            <w:pPr>
                              <w:pStyle w:val="ListParagraph"/>
                              <w:numPr>
                                <w:ilvl w:val="0"/>
                                <w:numId w:val="3"/>
                              </w:numPr>
                            </w:pPr>
                            <w:r w:rsidRPr="003E0EDC">
                              <w:t>1099R filings</w:t>
                            </w:r>
                          </w:p>
                          <w:p w14:paraId="79BA98F9" w14:textId="560F419B" w:rsidR="003E0EDC" w:rsidRDefault="003E0EDC" w:rsidP="003E0EDC">
                            <w:pPr>
                              <w:pStyle w:val="ListParagraph"/>
                              <w:numPr>
                                <w:ilvl w:val="0"/>
                                <w:numId w:val="3"/>
                              </w:numPr>
                            </w:pPr>
                            <w:r w:rsidRPr="003E0EDC">
                              <w:t>Form 5500 preparation and filing</w:t>
                            </w:r>
                          </w:p>
                          <w:p w14:paraId="4E49D2D1" w14:textId="01297E63" w:rsidR="005C21E9" w:rsidRPr="003E0EDC" w:rsidRDefault="005C21E9" w:rsidP="003E0EDC">
                            <w:pPr>
                              <w:pStyle w:val="ListParagraph"/>
                              <w:numPr>
                                <w:ilvl w:val="0"/>
                                <w:numId w:val="3"/>
                              </w:numPr>
                            </w:pPr>
                            <w:r>
                              <w:t>Left hand platforms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37pt;margin-top:482pt;width:246.2pt;height:256pt;z-index:2516603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" mv:complextextbox="1" filled="f" stroked="f">
                <v:textbox>
                  <w:txbxContent>
                    <w:p w14:paraId="5BC9B425" w14:textId="4EA20637" w:rsidR="003E0EDC" w:rsidRPr="003E0EDC" w:rsidRDefault="003E0EDC">
                      <w:r w:rsidRPr="003E0EDC">
                        <w:t>401</w:t>
                      </w:r>
                      <w:r w:rsidR="00CC2A88">
                        <w:t>(</w:t>
                      </w:r>
                      <w:r w:rsidRPr="003E0EDC">
                        <w:t>k</w:t>
                      </w:r>
                      <w:r w:rsidR="00CC2A88">
                        <w:t>)</w:t>
                      </w:r>
                      <w:r w:rsidRPr="003E0EDC">
                        <w:t xml:space="preserve"> services we provide:</w:t>
                      </w:r>
                    </w:p>
                    <w:p w14:paraId="3C714495" w14:textId="77777777" w:rsidR="003E0EDC" w:rsidRPr="003E0EDC" w:rsidRDefault="003E0EDC" w:rsidP="003E0EDC">
                      <w:pPr>
                        <w:pStyle w:val="ListParagraph"/>
                        <w:numPr>
                          <w:ilvl w:val="0"/>
                          <w:numId w:val="3"/>
                        </w:numPr>
                      </w:pPr>
                      <w:r w:rsidRPr="003E0EDC">
                        <w:t>Account discrimination testing</w:t>
                      </w:r>
                    </w:p>
                    <w:p w14:paraId="6060C964" w14:textId="77777777" w:rsidR="003E0EDC" w:rsidRPr="003E0EDC" w:rsidRDefault="003E0EDC" w:rsidP="003E0EDC">
                      <w:pPr>
                        <w:pStyle w:val="ListParagraph"/>
                        <w:numPr>
                          <w:ilvl w:val="0"/>
                          <w:numId w:val="3"/>
                        </w:numPr>
                      </w:pPr>
                      <w:r w:rsidRPr="003E0EDC">
                        <w:t>Track vesting and forfeitures</w:t>
                      </w:r>
                    </w:p>
                    <w:p w14:paraId="7C1AE32E" w14:textId="77777777" w:rsidR="003E0EDC" w:rsidRPr="003E0EDC" w:rsidRDefault="003E0EDC" w:rsidP="003E0EDC">
                      <w:pPr>
                        <w:pStyle w:val="ListParagraph"/>
                        <w:numPr>
                          <w:ilvl w:val="0"/>
                          <w:numId w:val="3"/>
                        </w:numPr>
                      </w:pPr>
                      <w:r w:rsidRPr="003E0EDC">
                        <w:t>QDRO review and processing</w:t>
                      </w:r>
                    </w:p>
                    <w:p w14:paraId="2E8A6475" w14:textId="77777777" w:rsidR="003E0EDC" w:rsidRPr="003E0EDC" w:rsidRDefault="003E0EDC" w:rsidP="003E0EDC">
                      <w:pPr>
                        <w:pStyle w:val="ListParagraph"/>
                        <w:numPr>
                          <w:ilvl w:val="0"/>
                          <w:numId w:val="3"/>
                        </w:numPr>
                      </w:pPr>
                      <w:r w:rsidRPr="003E0EDC">
                        <w:t>Allocation and calculation of employer contributions</w:t>
                      </w:r>
                    </w:p>
                    <w:p w14:paraId="0E3CA304" w14:textId="77777777" w:rsidR="003E0EDC" w:rsidRPr="003E0EDC" w:rsidRDefault="003E0EDC" w:rsidP="003E0EDC">
                      <w:pPr>
                        <w:pStyle w:val="ListParagraph"/>
                        <w:numPr>
                          <w:ilvl w:val="0"/>
                          <w:numId w:val="3"/>
                        </w:numPr>
                      </w:pPr>
                      <w:r w:rsidRPr="003E0EDC">
                        <w:t>Preparation of summery annual reports</w:t>
                      </w:r>
                    </w:p>
                    <w:p w14:paraId="47468102" w14:textId="691538C3" w:rsidR="003E0EDC" w:rsidRPr="003E0EDC" w:rsidRDefault="003E0EDC" w:rsidP="003E0EDC">
                      <w:pPr>
                        <w:pStyle w:val="ListParagraph"/>
                        <w:numPr>
                          <w:ilvl w:val="0"/>
                          <w:numId w:val="3"/>
                        </w:numPr>
                      </w:pPr>
                      <w:r w:rsidRPr="003E0EDC">
                        <w:t>401</w:t>
                      </w:r>
                      <w:r w:rsidR="00CC2A88">
                        <w:t>(</w:t>
                      </w:r>
                      <w:r w:rsidRPr="003E0EDC">
                        <w:t>k</w:t>
                      </w:r>
                      <w:r w:rsidR="00CC2A88">
                        <w:t>)</w:t>
                      </w:r>
                      <w:r w:rsidRPr="003E0EDC">
                        <w:t xml:space="preserve"> ADP testing</w:t>
                      </w:r>
                    </w:p>
                    <w:p w14:paraId="76CFF82C" w14:textId="2D0AFC26" w:rsidR="003E0EDC" w:rsidRPr="003E0EDC" w:rsidRDefault="003E0EDC" w:rsidP="003E0EDC">
                      <w:pPr>
                        <w:pStyle w:val="ListParagraph"/>
                        <w:numPr>
                          <w:ilvl w:val="0"/>
                          <w:numId w:val="3"/>
                        </w:numPr>
                      </w:pPr>
                      <w:r w:rsidRPr="003E0EDC">
                        <w:t>401</w:t>
                      </w:r>
                      <w:r w:rsidR="00CC2A88">
                        <w:t>(</w:t>
                      </w:r>
                      <w:r w:rsidRPr="003E0EDC">
                        <w:t>m</w:t>
                      </w:r>
                      <w:r w:rsidR="00CC2A88">
                        <w:t>)</w:t>
                      </w:r>
                      <w:r w:rsidRPr="003E0EDC">
                        <w:t xml:space="preserve"> ACP testing</w:t>
                      </w:r>
                    </w:p>
                    <w:p w14:paraId="2370B702" w14:textId="77777777" w:rsidR="003E0EDC" w:rsidRPr="003E0EDC" w:rsidRDefault="003E0EDC" w:rsidP="003E0EDC">
                      <w:pPr>
                        <w:pStyle w:val="ListParagraph"/>
                        <w:numPr>
                          <w:ilvl w:val="0"/>
                          <w:numId w:val="3"/>
                        </w:numPr>
                      </w:pPr>
                      <w:r w:rsidRPr="003E0EDC">
                        <w:t>416 top heavy testing</w:t>
                      </w:r>
                    </w:p>
                    <w:p w14:paraId="3629877E" w14:textId="2F9D21B3" w:rsidR="003E0EDC" w:rsidRPr="003E0EDC" w:rsidRDefault="003E0EDC" w:rsidP="003E0EDC">
                      <w:pPr>
                        <w:pStyle w:val="ListParagraph"/>
                        <w:numPr>
                          <w:ilvl w:val="0"/>
                          <w:numId w:val="3"/>
                        </w:numPr>
                      </w:pPr>
                      <w:r w:rsidRPr="003E0EDC">
                        <w:t>401</w:t>
                      </w:r>
                      <w:r w:rsidR="00CC2A88">
                        <w:t>(</w:t>
                      </w:r>
                      <w:r w:rsidRPr="003E0EDC">
                        <w:t>a</w:t>
                      </w:r>
                      <w:r w:rsidR="00CC2A88">
                        <w:t>)</w:t>
                      </w:r>
                      <w:r w:rsidRPr="003E0EDC">
                        <w:t xml:space="preserve"> compliance</w:t>
                      </w:r>
                    </w:p>
                    <w:p w14:paraId="723FB65A" w14:textId="77777777" w:rsidR="003E0EDC" w:rsidRPr="003E0EDC" w:rsidRDefault="003E0EDC" w:rsidP="003E0EDC">
                      <w:pPr>
                        <w:pStyle w:val="ListParagraph"/>
                        <w:numPr>
                          <w:ilvl w:val="0"/>
                          <w:numId w:val="3"/>
                        </w:numPr>
                      </w:pPr>
                      <w:r w:rsidRPr="003E0EDC">
                        <w:t>1099R filings</w:t>
                      </w:r>
                    </w:p>
                    <w:p w14:paraId="79BA98F9" w14:textId="560F419B" w:rsidR="003E0EDC" w:rsidRDefault="003E0EDC" w:rsidP="003E0EDC">
                      <w:pPr>
                        <w:pStyle w:val="ListParagraph"/>
                        <w:numPr>
                          <w:ilvl w:val="0"/>
                          <w:numId w:val="3"/>
                        </w:numPr>
                      </w:pPr>
                      <w:r w:rsidRPr="003E0EDC">
                        <w:t>Form 5500 preparation and filing</w:t>
                      </w:r>
                    </w:p>
                    <w:p w14:paraId="4E49D2D1" w14:textId="01297E63" w:rsidR="005C21E9" w:rsidRPr="003E0EDC" w:rsidRDefault="005C21E9" w:rsidP="003E0EDC">
                      <w:pPr>
                        <w:pStyle w:val="ListParagraph"/>
                        <w:numPr>
                          <w:ilvl w:val="0"/>
                          <w:numId w:val="3"/>
                        </w:numPr>
                      </w:pPr>
                      <w:r>
                        <w:t>Left hand platforms</w:t>
                      </w:r>
                    </w:p>
                  </w:txbxContent>
                </v:textbox>
                <w10:wrap type="through" anchorx="page" anchory="page"/>
              </v:shape>
            </w:pict>
          </mc:Fallback>
        </mc:AlternateContent>
      </w:r>
      <w:r>
        <w:rPr>
          <w:noProof/>
        </w:rPr>
        <mc:AlternateContent>
          <mc:Choice Requires="wps">
            <w:drawing>
              <wp:anchor distT="0" distB="0" distL="114300" distR="114300" simplePos="0" relativeHeight="251661365" behindDoc="0" locked="0" layoutInCell="1" allowOverlap="1" wp14:anchorId="453BECC0" wp14:editId="1A124C3A">
                <wp:simplePos x="0" y="0"/>
                <wp:positionH relativeFrom="page">
                  <wp:posOffset>4279900</wp:posOffset>
                </wp:positionH>
                <wp:positionV relativeFrom="page">
                  <wp:posOffset>3302000</wp:posOffset>
                </wp:positionV>
                <wp:extent cx="3126740" cy="2717800"/>
                <wp:effectExtent l="0" t="0" r="0" b="0"/>
                <wp:wrapThrough wrapText="bothSides">
                  <wp:wrapPolygon edited="0">
                    <wp:start x="175" y="0"/>
                    <wp:lineTo x="175" y="21398"/>
                    <wp:lineTo x="21232" y="21398"/>
                    <wp:lineTo x="21232" y="0"/>
                    <wp:lineTo x="175" y="0"/>
                  </wp:wrapPolygon>
                </wp:wrapThrough>
                <wp:docPr id="4" name="Text Box 4"/>
                <wp:cNvGraphicFramePr/>
                <a:graphic xmlns:a="http://schemas.openxmlformats.org/drawingml/2006/main">
                  <a:graphicData uri="http://schemas.microsoft.com/office/word/2010/wordprocessingShape">
                    <wps:wsp>
                      <wps:cNvSpPr txBox="1"/>
                      <wps:spPr>
                        <a:xfrm>
                          <a:off x="0" y="0"/>
                          <a:ext cx="3126740" cy="2717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574D265" w14:textId="5E518187" w:rsidR="003E0EDC" w:rsidRPr="003E0EDC" w:rsidRDefault="003E0EDC" w:rsidP="0073736C">
                            <w:pPr>
                              <w:pStyle w:val="Heading2"/>
                              <w:rPr>
                                <w:sz w:val="28"/>
                                <w:szCs w:val="28"/>
                              </w:rPr>
                            </w:pPr>
                            <w:r w:rsidRPr="003E0EDC">
                              <w:rPr>
                                <w:sz w:val="28"/>
                                <w:szCs w:val="28"/>
                              </w:rPr>
                              <w:t>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a 401</w:t>
                            </w:r>
                            <w:r w:rsidR="00CC2A88">
                              <w:rPr>
                                <w:sz w:val="28"/>
                                <w:szCs w:val="28"/>
                              </w:rPr>
                              <w:t>(</w:t>
                            </w:r>
                            <w:r w:rsidRPr="003E0EDC">
                              <w:rPr>
                                <w:sz w:val="28"/>
                                <w:szCs w:val="28"/>
                              </w:rPr>
                              <w:t>k</w:t>
                            </w:r>
                            <w:r w:rsidR="00CC2A88">
                              <w:rPr>
                                <w:sz w:val="28"/>
                                <w:szCs w:val="28"/>
                              </w:rPr>
                              <w:t>)</w:t>
                            </w:r>
                            <w:r w:rsidRPr="003E0EDC">
                              <w:rPr>
                                <w:sz w:val="28"/>
                                <w:szCs w:val="28"/>
                              </w:rPr>
                              <w:t xml:space="preserve"> plans to best fit your needs.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margin-left:337pt;margin-top:260pt;width:246.2pt;height:214pt;z-index:2516613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" mv:complextextbox="1" filled="f" stroked="f">
                <v:textbox>
                  <w:txbxContent>
                    <w:p w14:paraId="5574D265" w14:textId="5E518187" w:rsidR="003E0EDC" w:rsidRPr="003E0EDC" w:rsidRDefault="003E0EDC" w:rsidP="0073736C">
                      <w:pPr>
                        <w:pStyle w:val="Heading2"/>
                        <w:rPr>
                          <w:sz w:val="28"/>
                          <w:szCs w:val="28"/>
                        </w:rPr>
                      </w:pPr>
                      <w:r w:rsidRPr="003E0EDC">
                        <w:rPr>
                          <w:sz w:val="28"/>
                          <w:szCs w:val="28"/>
                        </w:rPr>
                        <w:t>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a 401</w:t>
                      </w:r>
                      <w:r w:rsidR="00CC2A88">
                        <w:rPr>
                          <w:sz w:val="28"/>
                          <w:szCs w:val="28"/>
                        </w:rPr>
                        <w:t>(</w:t>
                      </w:r>
                      <w:r w:rsidRPr="003E0EDC">
                        <w:rPr>
                          <w:sz w:val="28"/>
                          <w:szCs w:val="28"/>
                        </w:rPr>
                        <w:t>k</w:t>
                      </w:r>
                      <w:r w:rsidR="00CC2A88">
                        <w:rPr>
                          <w:sz w:val="28"/>
                          <w:szCs w:val="28"/>
                        </w:rPr>
                        <w:t>)</w:t>
                      </w:r>
                      <w:r w:rsidRPr="003E0EDC">
                        <w:rPr>
                          <w:sz w:val="28"/>
                          <w:szCs w:val="28"/>
                        </w:rPr>
                        <w:t xml:space="preserve"> plans to best fit your needs.</w:t>
                      </w:r>
                    </w:p>
                  </w:txbxContent>
                </v:textbox>
                <w10:wrap type="through" anchorx="page" anchory="page"/>
              </v:shape>
            </w:pict>
          </mc:Fallback>
        </mc:AlternateContent>
      </w:r>
      <w:r w:rsidR="00EE08BF">
        <w:rPr>
          <w:noProof/>
        </w:rPr>
        <mc:AlternateContent>
          <mc:Choice Requires="wps">
            <w:drawing>
              <wp:anchor distT="0" distB="0" distL="114300" distR="114300" simplePos="0" relativeHeight="251658252" behindDoc="0" locked="0" layoutInCell="1" allowOverlap="1" wp14:anchorId="595E1A86" wp14:editId="4126040A">
                <wp:simplePos x="0" y="0"/>
                <wp:positionH relativeFrom="page">
                  <wp:posOffset>524510</wp:posOffset>
                </wp:positionH>
                <wp:positionV relativeFrom="page">
                  <wp:posOffset>1978025</wp:posOffset>
                </wp:positionV>
                <wp:extent cx="6746240" cy="889000"/>
                <wp:effectExtent l="0" t="0" r="0" b="0"/>
                <wp:wrapTight wrapText="bothSides">
                  <wp:wrapPolygon edited="0">
                    <wp:start x="81" y="0"/>
                    <wp:lineTo x="81" y="20983"/>
                    <wp:lineTo x="21389" y="20983"/>
                    <wp:lineTo x="21389" y="0"/>
                    <wp:lineTo x="81" y="0"/>
                  </wp:wrapPolygon>
                </wp:wrapTight>
                <wp:docPr id="7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6240" cy="88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E2C996D" w14:textId="758F516D" w:rsidR="003E0EDC" w:rsidRDefault="003E0EDC" w:rsidP="002F07A7">
                            <w:pPr>
                              <w:pStyle w:val="Title"/>
                              <w:jc w:val="center"/>
                            </w:pPr>
                            <w:r>
                              <w:t>Choose APA for 401</w:t>
                            </w:r>
                            <w:r w:rsidR="00CC2A88">
                              <w:t>(</w:t>
                            </w:r>
                            <w:r>
                              <w:t>k</w:t>
                            </w:r>
                            <w:r w:rsidR="00CC2A88">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28" type="#_x0000_t202" style="position:absolute;margin-left:41.3pt;margin-top:155.75pt;width:531.2pt;height:70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" filled="f" stroked="f">
                <v:textbox inset=",0,,0">
                  <w:txbxContent>
                    <w:p w14:paraId="2E2C996D" w14:textId="758F516D" w:rsidR="003E0EDC" w:rsidRDefault="003E0EDC" w:rsidP="002F07A7">
                      <w:pPr>
                        <w:pStyle w:val="Title"/>
                        <w:jc w:val="center"/>
                      </w:pPr>
                      <w:r>
                        <w:t>Choose APA for 401</w:t>
                      </w:r>
                      <w:r w:rsidR="00CC2A88">
                        <w:t>(</w:t>
                      </w:r>
                      <w:r>
                        <w:t>k</w:t>
                      </w:r>
                      <w:r w:rsidR="00CC2A88">
                        <w:t>)</w:t>
                      </w:r>
                    </w:p>
                  </w:txbxContent>
                </v:textbox>
                <w10:wrap type="tight" anchorx="page" anchory="page"/>
              </v:shape>
            </w:pict>
          </mc:Fallback>
        </mc:AlternateContent>
      </w:r>
      <w:r w:rsidR="00EE08BF">
        <w:rPr>
          <w:noProof/>
        </w:rPr>
        <mc:AlternateContent>
          <mc:Choice Requires="wps">
            <w:drawing>
              <wp:anchor distT="0" distB="0" distL="114300" distR="114300" simplePos="0" relativeHeight="251658241" behindDoc="0" locked="0" layoutInCell="1" allowOverlap="1" wp14:anchorId="67AFCFBF" wp14:editId="6A75BF9C">
                <wp:simplePos x="0" y="0"/>
                <wp:positionH relativeFrom="page">
                  <wp:posOffset>377190</wp:posOffset>
                </wp:positionH>
                <wp:positionV relativeFrom="page">
                  <wp:posOffset>1628775</wp:posOffset>
                </wp:positionV>
                <wp:extent cx="7028815" cy="1425575"/>
                <wp:effectExtent l="0" t="0" r="6985" b="0"/>
                <wp:wrapNone/>
                <wp:docPr id="6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8815" cy="1425575"/>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6" style="position:absolute;margin-left:29.7pt;margin-top:128.25pt;width:553.45pt;height:112.2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" fillcolor="#900 [3204]" stroked="f" strokecolor="#4a7ebb" strokeweight="1.5pt">
                <v:shadow opacity="22938f" mv:blur="38100f" offset="0,2pt"/>
                <v:textbox inset=",7.2pt,,7.2pt"/>
                <w10:wrap anchorx="page" anchory="page"/>
              </v:rect>
            </w:pict>
          </mc:Fallback>
        </mc:AlternateContent>
      </w:r>
      <w:r w:rsidR="00EE08BF">
        <w:rPr>
          <w:noProof/>
        </w:rPr>
        <w:drawing>
          <wp:anchor distT="0" distB="0" distL="118745" distR="118745" simplePos="0" relativeHeight="251663413" behindDoc="0" locked="0" layoutInCell="1" allowOverlap="1" wp14:anchorId="27D5673B" wp14:editId="4041B5FD">
            <wp:simplePos x="0" y="0"/>
            <wp:positionH relativeFrom="page">
              <wp:posOffset>365760</wp:posOffset>
            </wp:positionH>
            <wp:positionV relativeFrom="page">
              <wp:posOffset>365760</wp:posOffset>
            </wp:positionV>
            <wp:extent cx="7040880" cy="1263015"/>
            <wp:effectExtent l="0" t="0" r="0" b="6985"/>
            <wp:wrapTight wrapText="bothSides">
              <wp:wrapPolygon edited="0">
                <wp:start x="0" y="0"/>
                <wp:lineTo x="0" y="21285"/>
                <wp:lineTo x="21506" y="21285"/>
                <wp:lineTo x="21506" y="0"/>
                <wp:lineTo x="0" y="0"/>
              </wp:wrapPolygon>
            </wp:wrapTight>
            <wp:docPr id="146" name="Placeholder" descr=":all photo download:42-158383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ll photo download:42-15838369.jpg"/>
                    <pic:cNvPicPr>
                      <a:picLocks noChangeAspect="1" noChangeArrowheads="1"/>
                    </pic:cNvPicPr>
                  </pic:nvPicPr>
                  <pic:blipFill>
                    <a:blip r:embed="rId8"/>
                    <a:srcRect b="59416"/>
                    <a:stretch>
                      <a:fillRect/>
                    </a:stretch>
                  </pic:blipFill>
                  <pic:spPr bwMode="auto">
                    <a:xfrm>
                      <a:off x="0" y="0"/>
                      <a:ext cx="7040880" cy="12630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F1B11">
        <w:rPr>
          <w:noProof/>
        </w:rPr>
        <mc:AlternateContent>
          <mc:Choice Requires="wps">
            <w:drawing>
              <wp:anchor distT="0" distB="0" distL="114300" distR="114300" simplePos="0" relativeHeight="251658255" behindDoc="0" locked="0" layoutInCell="1" allowOverlap="1" wp14:anchorId="749D8200" wp14:editId="0A648CBB">
                <wp:simplePos x="0" y="0"/>
                <wp:positionH relativeFrom="page">
                  <wp:posOffset>365760</wp:posOffset>
                </wp:positionH>
                <wp:positionV relativeFrom="page">
                  <wp:posOffset>3302000</wp:posOffset>
                </wp:positionV>
                <wp:extent cx="3914140" cy="6070600"/>
                <wp:effectExtent l="0" t="0" r="0" b="0"/>
                <wp:wrapTight wrapText="bothSides">
                  <wp:wrapPolygon edited="0">
                    <wp:start x="701" y="0"/>
                    <wp:lineTo x="701" y="21510"/>
                    <wp:lineTo x="20745" y="21510"/>
                    <wp:lineTo x="20745" y="0"/>
                    <wp:lineTo x="701" y="0"/>
                  </wp:wrapPolygon>
                </wp:wrapTight>
                <wp:docPr id="78"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140" cy="607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DB6795B" w14:textId="5BB3998F" w:rsidR="003E0EDC" w:rsidRPr="005C21E9" w:rsidRDefault="003E0EDC" w:rsidP="0011515C">
                            <w:pPr>
                              <w:pStyle w:val="Subtitle"/>
                              <w:jc w:val="center"/>
                              <w:rPr>
                                <w:color w:val="auto"/>
                                <w:sz w:val="28"/>
                                <w:szCs w:val="28"/>
                              </w:rPr>
                            </w:pPr>
                            <w:r w:rsidRPr="005C21E9">
                              <w:rPr>
                                <w:color w:val="auto"/>
                                <w:sz w:val="28"/>
                                <w:szCs w:val="28"/>
                              </w:rPr>
                              <w:t xml:space="preserve">In order to fully serve your needs, </w:t>
                            </w:r>
                            <w:r w:rsidR="005C21E9" w:rsidRPr="005C21E9">
                              <w:rPr>
                                <w:color w:val="auto"/>
                                <w:sz w:val="28"/>
                                <w:szCs w:val="28"/>
                              </w:rPr>
                              <w:t>APA</w:t>
                            </w:r>
                            <w:r w:rsidRPr="005C21E9">
                              <w:rPr>
                                <w:color w:val="auto"/>
                                <w:sz w:val="28"/>
                                <w:szCs w:val="28"/>
                              </w:rPr>
                              <w:t xml:space="preserve"> design</w:t>
                            </w:r>
                            <w:r w:rsidR="005C21E9" w:rsidRPr="005C21E9">
                              <w:rPr>
                                <w:color w:val="auto"/>
                                <w:sz w:val="28"/>
                                <w:szCs w:val="28"/>
                              </w:rPr>
                              <w:t>s</w:t>
                            </w:r>
                            <w:r w:rsidRPr="005C21E9">
                              <w:rPr>
                                <w:color w:val="auto"/>
                                <w:sz w:val="28"/>
                                <w:szCs w:val="28"/>
                              </w:rPr>
                              <w:t>, communicate</w:t>
                            </w:r>
                            <w:r w:rsidR="005C21E9" w:rsidRPr="005C21E9">
                              <w:rPr>
                                <w:color w:val="auto"/>
                                <w:sz w:val="28"/>
                                <w:szCs w:val="28"/>
                              </w:rPr>
                              <w:t>s</w:t>
                            </w:r>
                            <w:r w:rsidRPr="005C21E9">
                              <w:rPr>
                                <w:color w:val="auto"/>
                                <w:sz w:val="28"/>
                                <w:szCs w:val="28"/>
                              </w:rPr>
                              <w:t xml:space="preserve"> and administer</w:t>
                            </w:r>
                            <w:r w:rsidR="005C21E9" w:rsidRPr="005C21E9">
                              <w:rPr>
                                <w:color w:val="auto"/>
                                <w:sz w:val="28"/>
                                <w:szCs w:val="28"/>
                              </w:rPr>
                              <w:t>s</w:t>
                            </w:r>
                            <w:r w:rsidRPr="005C21E9">
                              <w:rPr>
                                <w:color w:val="auto"/>
                                <w:sz w:val="28"/>
                                <w:szCs w:val="28"/>
                              </w:rPr>
                              <w:t xml:space="preserve"> 401</w:t>
                            </w:r>
                            <w:r w:rsidR="00CC2A88">
                              <w:rPr>
                                <w:color w:val="auto"/>
                                <w:sz w:val="28"/>
                                <w:szCs w:val="28"/>
                              </w:rPr>
                              <w:t>(</w:t>
                            </w:r>
                            <w:r w:rsidRPr="005C21E9">
                              <w:rPr>
                                <w:color w:val="auto"/>
                                <w:sz w:val="28"/>
                                <w:szCs w:val="28"/>
                              </w:rPr>
                              <w:t>k</w:t>
                            </w:r>
                            <w:r w:rsidR="00CC2A88">
                              <w:rPr>
                                <w:color w:val="auto"/>
                                <w:sz w:val="28"/>
                                <w:szCs w:val="28"/>
                              </w:rPr>
                              <w:t>)</w:t>
                            </w:r>
                            <w:r w:rsidRPr="005C21E9">
                              <w:rPr>
                                <w:color w:val="auto"/>
                                <w:sz w:val="28"/>
                                <w:szCs w:val="28"/>
                              </w:rPr>
                              <w:t xml:space="preserve"> plans:</w:t>
                            </w:r>
                          </w:p>
                          <w:p w14:paraId="7C5A501A" w14:textId="77777777" w:rsidR="003E0EDC" w:rsidRPr="00A83BFE" w:rsidRDefault="003E0EDC" w:rsidP="00A83BFE">
                            <w:pPr>
                              <w:pStyle w:val="Subtitle"/>
                              <w:rPr>
                                <w:rFonts w:asciiTheme="minorHAnsi" w:hAnsiTheme="minorHAnsi"/>
                                <w:color w:val="auto"/>
                                <w:sz w:val="22"/>
                                <w:szCs w:val="22"/>
                              </w:rPr>
                            </w:pPr>
                          </w:p>
                          <w:p w14:paraId="2FBFFE31"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Design</w:t>
                            </w:r>
                          </w:p>
                          <w:p w14:paraId="7387644E" w14:textId="77777777" w:rsidR="003E0EDC" w:rsidRDefault="003E0EDC"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 xml:space="preserve">APA’s </w:t>
                            </w:r>
                            <w:proofErr w:type="spellStart"/>
                            <w:r>
                              <w:rPr>
                                <w:rFonts w:asciiTheme="minorHAnsi" w:hAnsiTheme="minorHAnsi"/>
                                <w:color w:val="auto"/>
                                <w:sz w:val="24"/>
                              </w:rPr>
                              <w:t>ChoicePoint</w:t>
                            </w:r>
                            <w:proofErr w:type="spellEnd"/>
                            <w:r>
                              <w:rPr>
                                <w:rFonts w:asciiTheme="minorHAnsi" w:hAnsiTheme="minorHAnsi"/>
                                <w:color w:val="auto"/>
                                <w:sz w:val="24"/>
                              </w:rPr>
                              <w:t>, with its intuitive platform, allows you to become the architect of your plan. The platform electronically delivers data and makes transfers between fund families.</w:t>
                            </w:r>
                          </w:p>
                          <w:p w14:paraId="2C20019E" w14:textId="77777777" w:rsidR="003E0EDC" w:rsidRDefault="003E0EDC" w:rsidP="00FB2B07">
                            <w:pPr>
                              <w:pStyle w:val="Subtitle"/>
                              <w:numPr>
                                <w:ilvl w:val="0"/>
                                <w:numId w:val="0"/>
                              </w:numPr>
                              <w:jc w:val="center"/>
                              <w:rPr>
                                <w:rFonts w:asciiTheme="minorHAnsi" w:hAnsiTheme="minorHAnsi"/>
                                <w:color w:val="auto"/>
                                <w:sz w:val="24"/>
                              </w:rPr>
                            </w:pPr>
                          </w:p>
                          <w:p w14:paraId="62EAD8D9"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Communicate</w:t>
                            </w:r>
                          </w:p>
                          <w:p w14:paraId="668DDD7D" w14:textId="77777777" w:rsidR="003E0EDC" w:rsidRPr="00985477"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color w:val="auto"/>
                                <w:sz w:val="24"/>
                              </w:rPr>
                              <w:t>APA provides you with all the materials you need for enrollment. This kit educates employees in an easy-to-understand way.</w:t>
                            </w:r>
                            <w:r>
                              <w:rPr>
                                <w:rFonts w:asciiTheme="minorHAnsi" w:hAnsiTheme="minorHAnsi"/>
                                <w:b/>
                                <w:color w:val="auto"/>
                                <w:sz w:val="28"/>
                                <w:szCs w:val="28"/>
                              </w:rPr>
                              <w:t xml:space="preserve"> </w:t>
                            </w:r>
                            <w:r>
                              <w:rPr>
                                <w:rFonts w:asciiTheme="minorHAnsi" w:hAnsiTheme="minorHAnsi"/>
                                <w:color w:val="auto"/>
                                <w:sz w:val="24"/>
                              </w:rPr>
                              <w:t>Online account access, quarterly statements, and instant information keep employees informed about their accounts.</w:t>
                            </w:r>
                          </w:p>
                          <w:p w14:paraId="6B76EA63" w14:textId="77777777" w:rsidR="003E0EDC" w:rsidRDefault="003E0EDC" w:rsidP="00FB2B07">
                            <w:pPr>
                              <w:pStyle w:val="Subtitle"/>
                              <w:numPr>
                                <w:ilvl w:val="0"/>
                                <w:numId w:val="0"/>
                              </w:numPr>
                              <w:jc w:val="center"/>
                              <w:rPr>
                                <w:rFonts w:asciiTheme="minorHAnsi" w:hAnsiTheme="minorHAnsi"/>
                                <w:color w:val="auto"/>
                                <w:sz w:val="24"/>
                              </w:rPr>
                            </w:pPr>
                          </w:p>
                          <w:p w14:paraId="4C0AB9F8"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Administer</w:t>
                            </w:r>
                          </w:p>
                          <w:p w14:paraId="528D4F69" w14:textId="77777777" w:rsidR="003E0EDC" w:rsidRDefault="003E0EDC"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APA does all the grunt work by preparing and filing Form 5500 and 1099R, tracking vesting and forfeitures, and allocating and calculating employer contributions. We also keep daily valuation and trading records and keep track of all money sources.</w:t>
                            </w:r>
                          </w:p>
                          <w:p w14:paraId="2FE24301" w14:textId="77777777" w:rsidR="005C21E9" w:rsidRDefault="005C21E9" w:rsidP="00FB2B07">
                            <w:pPr>
                              <w:pStyle w:val="Subtitle"/>
                              <w:numPr>
                                <w:ilvl w:val="0"/>
                                <w:numId w:val="0"/>
                              </w:numPr>
                              <w:jc w:val="center"/>
                              <w:rPr>
                                <w:rFonts w:asciiTheme="minorHAnsi" w:hAnsiTheme="minorHAnsi"/>
                                <w:color w:val="auto"/>
                                <w:sz w:val="24"/>
                              </w:rPr>
                            </w:pPr>
                          </w:p>
                          <w:p w14:paraId="16314932" w14:textId="38094B4C" w:rsidR="005C21E9" w:rsidRDefault="005C21E9"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Versatility</w:t>
                            </w:r>
                          </w:p>
                          <w:p w14:paraId="579A77F4" w14:textId="068B942D" w:rsidR="005C21E9" w:rsidRPr="005C21E9" w:rsidRDefault="005C21E9"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 xml:space="preserve">APA works with all major financial and open architecture platforms, allowing a range of investment options including EPS and </w:t>
                            </w:r>
                            <w:proofErr w:type="spellStart"/>
                            <w:r>
                              <w:rPr>
                                <w:rFonts w:asciiTheme="minorHAnsi" w:hAnsiTheme="minorHAnsi"/>
                                <w:color w:val="auto"/>
                                <w:sz w:val="24"/>
                              </w:rPr>
                              <w:t>iShares</w:t>
                            </w:r>
                            <w:proofErr w:type="spellEnd"/>
                          </w:p>
                          <w:p w14:paraId="7BD1BB3F" w14:textId="77777777" w:rsidR="005C21E9" w:rsidRPr="00985477" w:rsidRDefault="005C21E9" w:rsidP="00FB2B07">
                            <w:pPr>
                              <w:pStyle w:val="Subtitle"/>
                              <w:numPr>
                                <w:ilvl w:val="0"/>
                                <w:numId w:val="0"/>
                              </w:numPr>
                              <w:jc w:val="center"/>
                              <w:rPr>
                                <w:rFonts w:asciiTheme="minorHAnsi" w:hAnsiTheme="minorHAnsi"/>
                                <w:b/>
                                <w:color w:val="auto"/>
                                <w:sz w:val="28"/>
                                <w:szCs w:val="28"/>
                              </w:rPr>
                            </w:pPr>
                          </w:p>
                        </w:txbxContent>
                      </wps:txbx>
                      <wps:bodyPr rot="0" vert="horz" wrap="square" lIns="182880" tIns="0" rIns="18288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29" type="#_x0000_t202" style="position:absolute;margin-left:28.8pt;margin-top:260pt;width:308.2pt;height:478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" filled="f" stroked="f">
                <v:textbox inset="14.4pt,0,14.4pt,0">
                  <w:txbxContent>
                    <w:p w14:paraId="1DB6795B" w14:textId="5BB3998F" w:rsidR="003E0EDC" w:rsidRPr="005C21E9" w:rsidRDefault="003E0EDC" w:rsidP="0011515C">
                      <w:pPr>
                        <w:pStyle w:val="Subtitle"/>
                        <w:jc w:val="center"/>
                        <w:rPr>
                          <w:color w:val="auto"/>
                          <w:sz w:val="28"/>
                          <w:szCs w:val="28"/>
                        </w:rPr>
                      </w:pPr>
                      <w:r w:rsidRPr="005C21E9">
                        <w:rPr>
                          <w:color w:val="auto"/>
                          <w:sz w:val="28"/>
                          <w:szCs w:val="28"/>
                        </w:rPr>
                        <w:t xml:space="preserve">In order to fully serve your needs, </w:t>
                      </w:r>
                      <w:r w:rsidR="005C21E9" w:rsidRPr="005C21E9">
                        <w:rPr>
                          <w:color w:val="auto"/>
                          <w:sz w:val="28"/>
                          <w:szCs w:val="28"/>
                        </w:rPr>
                        <w:t>APA</w:t>
                      </w:r>
                      <w:r w:rsidRPr="005C21E9">
                        <w:rPr>
                          <w:color w:val="auto"/>
                          <w:sz w:val="28"/>
                          <w:szCs w:val="28"/>
                        </w:rPr>
                        <w:t xml:space="preserve"> design</w:t>
                      </w:r>
                      <w:r w:rsidR="005C21E9" w:rsidRPr="005C21E9">
                        <w:rPr>
                          <w:color w:val="auto"/>
                          <w:sz w:val="28"/>
                          <w:szCs w:val="28"/>
                        </w:rPr>
                        <w:t>s</w:t>
                      </w:r>
                      <w:r w:rsidRPr="005C21E9">
                        <w:rPr>
                          <w:color w:val="auto"/>
                          <w:sz w:val="28"/>
                          <w:szCs w:val="28"/>
                        </w:rPr>
                        <w:t>, communicate</w:t>
                      </w:r>
                      <w:r w:rsidR="005C21E9" w:rsidRPr="005C21E9">
                        <w:rPr>
                          <w:color w:val="auto"/>
                          <w:sz w:val="28"/>
                          <w:szCs w:val="28"/>
                        </w:rPr>
                        <w:t>s</w:t>
                      </w:r>
                      <w:r w:rsidRPr="005C21E9">
                        <w:rPr>
                          <w:color w:val="auto"/>
                          <w:sz w:val="28"/>
                          <w:szCs w:val="28"/>
                        </w:rPr>
                        <w:t xml:space="preserve"> and administer</w:t>
                      </w:r>
                      <w:r w:rsidR="005C21E9" w:rsidRPr="005C21E9">
                        <w:rPr>
                          <w:color w:val="auto"/>
                          <w:sz w:val="28"/>
                          <w:szCs w:val="28"/>
                        </w:rPr>
                        <w:t>s</w:t>
                      </w:r>
                      <w:r w:rsidRPr="005C21E9">
                        <w:rPr>
                          <w:color w:val="auto"/>
                          <w:sz w:val="28"/>
                          <w:szCs w:val="28"/>
                        </w:rPr>
                        <w:t xml:space="preserve"> 401</w:t>
                      </w:r>
                      <w:r w:rsidR="00CC2A88">
                        <w:rPr>
                          <w:color w:val="auto"/>
                          <w:sz w:val="28"/>
                          <w:szCs w:val="28"/>
                        </w:rPr>
                        <w:t>(</w:t>
                      </w:r>
                      <w:r w:rsidRPr="005C21E9">
                        <w:rPr>
                          <w:color w:val="auto"/>
                          <w:sz w:val="28"/>
                          <w:szCs w:val="28"/>
                        </w:rPr>
                        <w:t>k</w:t>
                      </w:r>
                      <w:r w:rsidR="00CC2A88">
                        <w:rPr>
                          <w:color w:val="auto"/>
                          <w:sz w:val="28"/>
                          <w:szCs w:val="28"/>
                        </w:rPr>
                        <w:t>)</w:t>
                      </w:r>
                      <w:r w:rsidRPr="005C21E9">
                        <w:rPr>
                          <w:color w:val="auto"/>
                          <w:sz w:val="28"/>
                          <w:szCs w:val="28"/>
                        </w:rPr>
                        <w:t xml:space="preserve"> plans:</w:t>
                      </w:r>
                    </w:p>
                    <w:p w14:paraId="7C5A501A" w14:textId="77777777" w:rsidR="003E0EDC" w:rsidRPr="00A83BFE" w:rsidRDefault="003E0EDC" w:rsidP="00A83BFE">
                      <w:pPr>
                        <w:pStyle w:val="Subtitle"/>
                        <w:rPr>
                          <w:rFonts w:asciiTheme="minorHAnsi" w:hAnsiTheme="minorHAnsi"/>
                          <w:color w:val="auto"/>
                          <w:sz w:val="22"/>
                          <w:szCs w:val="22"/>
                        </w:rPr>
                      </w:pPr>
                    </w:p>
                    <w:p w14:paraId="2FBFFE31"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Design</w:t>
                      </w:r>
                    </w:p>
                    <w:p w14:paraId="7387644E" w14:textId="77777777" w:rsidR="003E0EDC" w:rsidRDefault="003E0EDC"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 xml:space="preserve">APA’s </w:t>
                      </w:r>
                      <w:proofErr w:type="spellStart"/>
                      <w:r>
                        <w:rPr>
                          <w:rFonts w:asciiTheme="minorHAnsi" w:hAnsiTheme="minorHAnsi"/>
                          <w:color w:val="auto"/>
                          <w:sz w:val="24"/>
                        </w:rPr>
                        <w:t>ChoicePoint</w:t>
                      </w:r>
                      <w:proofErr w:type="spellEnd"/>
                      <w:r>
                        <w:rPr>
                          <w:rFonts w:asciiTheme="minorHAnsi" w:hAnsiTheme="minorHAnsi"/>
                          <w:color w:val="auto"/>
                          <w:sz w:val="24"/>
                        </w:rPr>
                        <w:t>, with its intuitive platform, allows you to become the architect of your plan. The platform electronically delivers data and makes transfers between fund families.</w:t>
                      </w:r>
                    </w:p>
                    <w:p w14:paraId="2C20019E" w14:textId="77777777" w:rsidR="003E0EDC" w:rsidRDefault="003E0EDC" w:rsidP="00FB2B07">
                      <w:pPr>
                        <w:pStyle w:val="Subtitle"/>
                        <w:numPr>
                          <w:ilvl w:val="0"/>
                          <w:numId w:val="0"/>
                        </w:numPr>
                        <w:jc w:val="center"/>
                        <w:rPr>
                          <w:rFonts w:asciiTheme="minorHAnsi" w:hAnsiTheme="minorHAnsi"/>
                          <w:color w:val="auto"/>
                          <w:sz w:val="24"/>
                        </w:rPr>
                      </w:pPr>
                    </w:p>
                    <w:p w14:paraId="62EAD8D9"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Communicate</w:t>
                      </w:r>
                    </w:p>
                    <w:p w14:paraId="668DDD7D" w14:textId="77777777" w:rsidR="003E0EDC" w:rsidRPr="00985477"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color w:val="auto"/>
                          <w:sz w:val="24"/>
                        </w:rPr>
                        <w:t>APA provides you with all the materials you need for enrollment. This kit educates employees in an easy-to-understand way.</w:t>
                      </w:r>
                      <w:r>
                        <w:rPr>
                          <w:rFonts w:asciiTheme="minorHAnsi" w:hAnsiTheme="minorHAnsi"/>
                          <w:b/>
                          <w:color w:val="auto"/>
                          <w:sz w:val="28"/>
                          <w:szCs w:val="28"/>
                        </w:rPr>
                        <w:t xml:space="preserve"> </w:t>
                      </w:r>
                      <w:r>
                        <w:rPr>
                          <w:rFonts w:asciiTheme="minorHAnsi" w:hAnsiTheme="minorHAnsi"/>
                          <w:color w:val="auto"/>
                          <w:sz w:val="24"/>
                        </w:rPr>
                        <w:t>Online account access, quarterly statements, and instant information keep employees informed about their accounts.</w:t>
                      </w:r>
                    </w:p>
                    <w:p w14:paraId="6B76EA63" w14:textId="77777777" w:rsidR="003E0EDC" w:rsidRDefault="003E0EDC" w:rsidP="00FB2B07">
                      <w:pPr>
                        <w:pStyle w:val="Subtitle"/>
                        <w:numPr>
                          <w:ilvl w:val="0"/>
                          <w:numId w:val="0"/>
                        </w:numPr>
                        <w:jc w:val="center"/>
                        <w:rPr>
                          <w:rFonts w:asciiTheme="minorHAnsi" w:hAnsiTheme="minorHAnsi"/>
                          <w:color w:val="auto"/>
                          <w:sz w:val="24"/>
                        </w:rPr>
                      </w:pPr>
                    </w:p>
                    <w:p w14:paraId="4C0AB9F8" w14:textId="77777777" w:rsidR="003E0EDC" w:rsidRDefault="003E0EDC"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Administer</w:t>
                      </w:r>
                    </w:p>
                    <w:p w14:paraId="528D4F69" w14:textId="77777777" w:rsidR="003E0EDC" w:rsidRDefault="003E0EDC"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APA does all the grunt work by preparing and filing Form 5500 and 1099R, tracking vesting and forfeitures, and allocating and calculating employer contributions. We also keep daily valuation and trading records and keep track of all money sources.</w:t>
                      </w:r>
                    </w:p>
                    <w:p w14:paraId="2FE24301" w14:textId="77777777" w:rsidR="005C21E9" w:rsidRDefault="005C21E9" w:rsidP="00FB2B07">
                      <w:pPr>
                        <w:pStyle w:val="Subtitle"/>
                        <w:numPr>
                          <w:ilvl w:val="0"/>
                          <w:numId w:val="0"/>
                        </w:numPr>
                        <w:jc w:val="center"/>
                        <w:rPr>
                          <w:rFonts w:asciiTheme="minorHAnsi" w:hAnsiTheme="minorHAnsi"/>
                          <w:color w:val="auto"/>
                          <w:sz w:val="24"/>
                        </w:rPr>
                      </w:pPr>
                    </w:p>
                    <w:p w14:paraId="16314932" w14:textId="38094B4C" w:rsidR="005C21E9" w:rsidRDefault="005C21E9" w:rsidP="00FB2B07">
                      <w:pPr>
                        <w:pStyle w:val="Subtitle"/>
                        <w:numPr>
                          <w:ilvl w:val="0"/>
                          <w:numId w:val="0"/>
                        </w:numPr>
                        <w:jc w:val="center"/>
                        <w:rPr>
                          <w:rFonts w:asciiTheme="minorHAnsi" w:hAnsiTheme="minorHAnsi"/>
                          <w:b/>
                          <w:color w:val="auto"/>
                          <w:sz w:val="28"/>
                          <w:szCs w:val="28"/>
                        </w:rPr>
                      </w:pPr>
                      <w:r>
                        <w:rPr>
                          <w:rFonts w:asciiTheme="minorHAnsi" w:hAnsiTheme="minorHAnsi"/>
                          <w:b/>
                          <w:color w:val="auto"/>
                          <w:sz w:val="28"/>
                          <w:szCs w:val="28"/>
                        </w:rPr>
                        <w:t>Versatility</w:t>
                      </w:r>
                    </w:p>
                    <w:p w14:paraId="579A77F4" w14:textId="068B942D" w:rsidR="005C21E9" w:rsidRPr="005C21E9" w:rsidRDefault="005C21E9" w:rsidP="00FB2B07">
                      <w:pPr>
                        <w:pStyle w:val="Subtitle"/>
                        <w:numPr>
                          <w:ilvl w:val="0"/>
                          <w:numId w:val="0"/>
                        </w:numPr>
                        <w:jc w:val="center"/>
                        <w:rPr>
                          <w:rFonts w:asciiTheme="minorHAnsi" w:hAnsiTheme="minorHAnsi"/>
                          <w:color w:val="auto"/>
                          <w:sz w:val="24"/>
                        </w:rPr>
                      </w:pPr>
                      <w:r>
                        <w:rPr>
                          <w:rFonts w:asciiTheme="minorHAnsi" w:hAnsiTheme="minorHAnsi"/>
                          <w:color w:val="auto"/>
                          <w:sz w:val="24"/>
                        </w:rPr>
                        <w:t xml:space="preserve">APA works with all major financial and open architecture platforms, allowing a range of investment options including EPS and </w:t>
                      </w:r>
                      <w:proofErr w:type="spellStart"/>
                      <w:r>
                        <w:rPr>
                          <w:rFonts w:asciiTheme="minorHAnsi" w:hAnsiTheme="minorHAnsi"/>
                          <w:color w:val="auto"/>
                          <w:sz w:val="24"/>
                        </w:rPr>
                        <w:t>iShares</w:t>
                      </w:r>
                      <w:proofErr w:type="spellEnd"/>
                    </w:p>
                    <w:p w14:paraId="7BD1BB3F" w14:textId="77777777" w:rsidR="005C21E9" w:rsidRPr="00985477" w:rsidRDefault="005C21E9" w:rsidP="00FB2B07">
                      <w:pPr>
                        <w:pStyle w:val="Subtitle"/>
                        <w:numPr>
                          <w:ilvl w:val="0"/>
                          <w:numId w:val="0"/>
                        </w:numPr>
                        <w:jc w:val="center"/>
                        <w:rPr>
                          <w:rFonts w:asciiTheme="minorHAnsi" w:hAnsiTheme="minorHAnsi"/>
                          <w:b/>
                          <w:color w:val="auto"/>
                          <w:sz w:val="28"/>
                          <w:szCs w:val="28"/>
                        </w:rPr>
                      </w:pPr>
                    </w:p>
                  </w:txbxContent>
                </v:textbox>
                <w10:wrap type="tight" anchorx="page" anchory="page"/>
              </v:shape>
            </w:pict>
          </mc:Fallback>
        </mc:AlternateContent>
      </w:r>
      <w:bookmarkStart w:id="1" w:name="_LastPageContents"/>
      <w:r w:rsidR="00A22069">
        <w:t xml:space="preserve"> </w:t>
      </w:r>
      <w:bookmarkEnd w:id="1"/>
    </w:p>
    <w:sectPr w:rsidR="002F07A7" w:rsidSect="002F07A7">
      <w:footerReference w:type="default" r:id="rId9"/>
      <w:pgSz w:w="12240" w:h="15840"/>
      <w:pgMar w:top="576" w:right="576" w:bottom="1080" w:left="576" w:header="576" w:footer="576"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C943D9" w14:textId="77777777" w:rsidR="002066EA" w:rsidRDefault="002066EA">
      <w:pPr>
        <w:spacing w:after="0"/>
      </w:pPr>
      <w:r>
        <w:separator/>
      </w:r>
    </w:p>
  </w:endnote>
  <w:endnote w:type="continuationSeparator" w:id="0">
    <w:p w14:paraId="70C7C807" w14:textId="77777777" w:rsidR="002066EA" w:rsidRDefault="002066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メイリオ">
    <w:charset w:val="4E"/>
    <w:family w:val="auto"/>
    <w:pitch w:val="variable"/>
    <w:sig w:usb0="E10102FF" w:usb1="EAC7FFFF" w:usb2="0001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57F0C8" w14:textId="77777777" w:rsidR="003E0EDC" w:rsidRDefault="003E0EDC">
    <w:pPr>
      <w:pStyle w:val="Footer"/>
    </w:pPr>
    <w:r>
      <w:rPr>
        <w:noProof/>
      </w:rPr>
      <mc:AlternateContent>
        <mc:Choice Requires="wps">
          <w:drawing>
            <wp:anchor distT="0" distB="0" distL="114300" distR="114300" simplePos="0" relativeHeight="251658241" behindDoc="0" locked="0" layoutInCell="1" allowOverlap="1" wp14:anchorId="4A019244" wp14:editId="395506AE">
              <wp:simplePos x="0" y="0"/>
              <wp:positionH relativeFrom="page">
                <wp:posOffset>3683000</wp:posOffset>
              </wp:positionH>
              <wp:positionV relativeFrom="page">
                <wp:posOffset>9544050</wp:posOffset>
              </wp:positionV>
              <wp:extent cx="3723640" cy="215900"/>
              <wp:effectExtent l="0" t="0" r="0" b="635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45D50D19" w14:textId="77777777" w:rsidR="003E0EDC" w:rsidRDefault="003E0EDC" w:rsidP="002F07A7">
                          <w:pPr>
                            <w:pStyle w:val="Footer"/>
                          </w:pPr>
                          <w:r>
                            <w:t>lorem  ipsum ::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30" type="#_x0000_t202" style="position:absolute;left:0;text-align:left;margin-left:290pt;margin-top:751.5pt;width:293.2pt;height:17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" filled="f" stroked="f">
              <v:stroke o:forcedash="t"/>
              <v:textbox inset="0,0,0,0">
                <w:txbxContent>
                  <w:p w14:paraId="45D50D19" w14:textId="77777777" w:rsidR="003E0EDC" w:rsidRDefault="003E0EDC" w:rsidP="002F07A7">
                    <w:pPr>
                      <w:pStyle w:val="Footer"/>
                    </w:pPr>
                    <w:r>
                      <w:t>lorem  ipsum :: [Date]</w:t>
                    </w:r>
                  </w:p>
                </w:txbxContent>
              </v:textbox>
              <w10:wrap type="tight"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0DEE2219" wp14:editId="039EC73E">
              <wp:simplePos x="0" y="0"/>
              <wp:positionH relativeFrom="page">
                <wp:posOffset>365760</wp:posOffset>
              </wp:positionH>
              <wp:positionV relativeFrom="page">
                <wp:posOffset>9544050</wp:posOffset>
              </wp:positionV>
              <wp:extent cx="1945640" cy="215900"/>
              <wp:effectExtent l="0" t="6350" r="0" b="635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19633" w14:textId="77777777" w:rsidR="003E0EDC" w:rsidRDefault="003E0EDC" w:rsidP="002F07A7">
                          <w:pPr>
                            <w:pStyle w:val="Page"/>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8.8pt;margin-top:751.5pt;width:153.2pt;height:1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" filled="f" stroked="f">
              <v:textbox inset="0,0,0,0">
                <w:txbxContent>
                  <w:p w14:paraId="39319633" w14:textId="77777777" w:rsidR="003E0EDC" w:rsidRDefault="003E0EDC" w:rsidP="002F07A7">
                    <w:pPr>
                      <w:pStyle w:val="Page"/>
                    </w:pPr>
                    <w:r>
                      <w:fldChar w:fldCharType="begin"/>
                    </w:r>
                    <w:r>
                      <w:instrText xml:space="preserve"> page </w:instrText>
                    </w:r>
                    <w:r>
                      <w:fldChar w:fldCharType="separate"/>
                    </w:r>
                    <w:r>
                      <w:rPr>
                        <w:noProof/>
                      </w:rPr>
                      <w:t>2</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358481" w14:textId="77777777" w:rsidR="002066EA" w:rsidRDefault="002066EA">
      <w:pPr>
        <w:spacing w:after="0"/>
      </w:pPr>
      <w:r>
        <w:separator/>
      </w:r>
    </w:p>
  </w:footnote>
  <w:footnote w:type="continuationSeparator" w:id="0">
    <w:p w14:paraId="4430222A" w14:textId="77777777" w:rsidR="002066EA" w:rsidRDefault="002066EA">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B224B"/>
    <w:multiLevelType w:val="hybridMultilevel"/>
    <w:tmpl w:val="AB929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20C74"/>
    <w:multiLevelType w:val="hybridMultilevel"/>
    <w:tmpl w:val="BF221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B81CA6"/>
    <w:multiLevelType w:val="hybridMultilevel"/>
    <w:tmpl w:val="987A12DA"/>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3">
    <w:nsid w:val="4AF30FC7"/>
    <w:multiLevelType w:val="hybridMultilevel"/>
    <w:tmpl w:val="E4289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1"/>
  </w:docVars>
  <w:rsids>
    <w:rsidRoot w:val="00F0339F"/>
    <w:rsid w:val="000360C3"/>
    <w:rsid w:val="000753EC"/>
    <w:rsid w:val="000F1D53"/>
    <w:rsid w:val="00114623"/>
    <w:rsid w:val="0011515C"/>
    <w:rsid w:val="002066EA"/>
    <w:rsid w:val="00210BC2"/>
    <w:rsid w:val="002229A8"/>
    <w:rsid w:val="0028765A"/>
    <w:rsid w:val="002E3642"/>
    <w:rsid w:val="002F07A7"/>
    <w:rsid w:val="003771EF"/>
    <w:rsid w:val="003A65F2"/>
    <w:rsid w:val="003E0EDC"/>
    <w:rsid w:val="004C3F93"/>
    <w:rsid w:val="00525C28"/>
    <w:rsid w:val="005C21E9"/>
    <w:rsid w:val="00661498"/>
    <w:rsid w:val="00684DA2"/>
    <w:rsid w:val="0073736C"/>
    <w:rsid w:val="00762772"/>
    <w:rsid w:val="00767F6E"/>
    <w:rsid w:val="007F1B11"/>
    <w:rsid w:val="00861A12"/>
    <w:rsid w:val="00906DFF"/>
    <w:rsid w:val="009317C0"/>
    <w:rsid w:val="00985477"/>
    <w:rsid w:val="00995B2C"/>
    <w:rsid w:val="00A22069"/>
    <w:rsid w:val="00A60224"/>
    <w:rsid w:val="00A83BFE"/>
    <w:rsid w:val="00C00D5D"/>
    <w:rsid w:val="00CC2A88"/>
    <w:rsid w:val="00D414B0"/>
    <w:rsid w:val="00EE08BF"/>
    <w:rsid w:val="00F0339F"/>
    <w:rsid w:val="00F8305D"/>
    <w:rsid w:val="00FB2B0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8F9A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allisonweber:Library:Application%20Support:Microsoft:Office:User%20Templates:My%20Templates:APA.dotx" TargetMode="External"/></Relationships>
</file>

<file path=word/theme/theme1.xml><?xml version="1.0" encoding="utf-8"?>
<a:theme xmlns:a="http://schemas.openxmlformats.org/drawingml/2006/main" name="Plaza">
  <a:themeElements>
    <a:clrScheme name="Plaza">
      <a:dk1>
        <a:sysClr val="windowText" lastClr="000000"/>
      </a:dk1>
      <a:lt1>
        <a:sysClr val="window" lastClr="FFFFFF"/>
      </a:lt1>
      <a:dk2>
        <a:srgbClr val="333333"/>
      </a:dk2>
      <a:lt2>
        <a:srgbClr val="CCCCCC"/>
      </a:lt2>
      <a:accent1>
        <a:srgbClr val="990000"/>
      </a:accent1>
      <a:accent2>
        <a:srgbClr val="580101"/>
      </a:accent2>
      <a:accent3>
        <a:srgbClr val="E94A00"/>
      </a:accent3>
      <a:accent4>
        <a:srgbClr val="EB8F00"/>
      </a:accent4>
      <a:accent5>
        <a:srgbClr val="A4A4A4"/>
      </a:accent5>
      <a:accent6>
        <a:srgbClr val="666666"/>
      </a:accent6>
      <a:hlink>
        <a:srgbClr val="D01010"/>
      </a:hlink>
      <a:folHlink>
        <a:srgbClr val="E6682E"/>
      </a:folHlink>
    </a:clrScheme>
    <a:fontScheme name="Plaza">
      <a:majorFont>
        <a:latin typeface="Century Gothic"/>
        <a:ea typeface=""/>
        <a:cs typeface=""/>
        <a:font script="Jpan" typeface="メイリオ"/>
      </a:majorFont>
      <a:minorFont>
        <a:latin typeface="Century Gothic"/>
        <a:ea typeface=""/>
        <a:cs typeface=""/>
        <a:font script="Jpan" typeface="メイリオ"/>
      </a:minorFont>
    </a:fontScheme>
    <a:fmtScheme name="Plaza">
      <a:fillStyleLst>
        <a:solidFill>
          <a:schemeClr val="phClr"/>
        </a:solidFill>
        <a:gradFill rotWithShape="1">
          <a:gsLst>
            <a:gs pos="0">
              <a:schemeClr val="phClr">
                <a:tint val="100000"/>
                <a:shade val="60000"/>
                <a:satMod val="135000"/>
              </a:schemeClr>
            </a:gs>
            <a:gs pos="100000">
              <a:schemeClr val="phClr">
                <a:tint val="100000"/>
                <a:shade val="100000"/>
                <a:satMod val="135000"/>
              </a:schemeClr>
            </a:gs>
          </a:gsLst>
          <a:lin ang="16200000" scaled="1"/>
        </a:gradFill>
        <a:gradFill rotWithShape="1">
          <a:gsLst>
            <a:gs pos="0">
              <a:schemeClr val="phClr">
                <a:shade val="70000"/>
                <a:satMod val="120000"/>
              </a:schemeClr>
            </a:gs>
            <a:gs pos="35000">
              <a:schemeClr val="phClr">
                <a:shade val="100000"/>
                <a:satMod val="150000"/>
              </a:schemeClr>
            </a:gs>
            <a:gs pos="70000">
              <a:schemeClr val="phClr">
                <a:tint val="100000"/>
                <a:shade val="100000"/>
                <a:satMod val="200000"/>
                <a:greenMod val="100000"/>
              </a:schemeClr>
            </a:gs>
            <a:gs pos="100000">
              <a:schemeClr val="phClr">
                <a:tint val="100000"/>
                <a:shade val="100000"/>
                <a:satMod val="250000"/>
                <a:greenMod val="100000"/>
              </a:schemeClr>
            </a:gs>
          </a:gsLst>
          <a:lin ang="162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1750" cap="flat" cmpd="sng" algn="ctr">
          <a:solidFill>
            <a:schemeClr val="phClr"/>
          </a:solidFill>
          <a:prstDash val="solid"/>
        </a:ln>
      </a:lnStyleLst>
      <a:effectStyleLst>
        <a:effectStyle>
          <a:effectLst/>
        </a:effectStyle>
        <a:effectStyle>
          <a:effectLst>
            <a:innerShdw blurRad="190500" dist="63500" dir="5400000">
              <a:srgbClr val="FFFFFF">
                <a:alpha val="65000"/>
              </a:srgbClr>
            </a:innerShdw>
          </a:effectLst>
          <a:scene3d>
            <a:camera prst="orthographicFront">
              <a:rot lat="0" lon="0" rev="0"/>
            </a:camera>
            <a:lightRig rig="twoPt" dir="r">
              <a:rot lat="0" lon="0" rev="6000000"/>
            </a:lightRig>
          </a:scene3d>
          <a:sp3d prstMaterial="matte">
            <a:bevelT w="0" h="0" prst="relaxedInset"/>
          </a:sp3d>
        </a:effectStyle>
        <a:effectStyle>
          <a:effectLst>
            <a:innerShdw blurRad="50800" dist="25400" dir="13500000">
              <a:srgbClr val="FFFFFF">
                <a:alpha val="75000"/>
              </a:srgbClr>
            </a:innerShdw>
            <a:outerShdw blurRad="88900" dist="38100" dir="6600000" sx="101000" sy="101000" rotWithShape="0">
              <a:srgbClr val="000000">
                <a:alpha val="50000"/>
              </a:srgbClr>
            </a:outerShdw>
          </a:effectLst>
          <a:scene3d>
            <a:camera prst="perspectiveFront" fov="3000000"/>
            <a:lightRig rig="morning" dir="tl">
              <a:rot lat="0" lon="0" rev="1800000"/>
            </a:lightRig>
          </a:scene3d>
          <a:sp3d contourW="38100" prstMaterial="softEdge">
            <a:bevelT w="25400" h="38100"/>
            <a:contourClr>
              <a:schemeClr val="phClr">
                <a:tint val="6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APA.dotx</Template>
  <TotalTime>48</TotalTime>
  <Pages>1</Pages>
  <Words>1</Words>
  <Characters>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8</cp:revision>
  <dcterms:created xsi:type="dcterms:W3CDTF">2017-03-17T04:38:00Z</dcterms:created>
  <dcterms:modified xsi:type="dcterms:W3CDTF">2017-04-04T03:40:00Z</dcterms:modified>
  <cp:category/>
</cp:coreProperties>
</file>